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878"/>
        <w:tblOverlap w:val="never"/>
        <w:tblW w:w="8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7240"/>
      </w:tblGrid>
      <w:tr w14:paraId="689B6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8962" w:type="dxa"/>
            <w:gridSpan w:val="2"/>
            <w:vAlign w:val="center"/>
          </w:tcPr>
          <w:p w14:paraId="290E3C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0"/>
                <w:szCs w:val="48"/>
                <w:lang w:val="en-US" w:eastAsia="zh-CN"/>
              </w:rPr>
              <w:t>研学活动课程安排表</w:t>
            </w:r>
          </w:p>
        </w:tc>
      </w:tr>
      <w:tr w14:paraId="6DD542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22" w:type="dxa"/>
            <w:vAlign w:val="center"/>
          </w:tcPr>
          <w:p w14:paraId="6026D47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时间</w:t>
            </w:r>
          </w:p>
        </w:tc>
        <w:tc>
          <w:tcPr>
            <w:tcW w:w="7240" w:type="dxa"/>
            <w:vAlign w:val="center"/>
          </w:tcPr>
          <w:p w14:paraId="1050C79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课程安排</w:t>
            </w:r>
          </w:p>
        </w:tc>
      </w:tr>
      <w:tr w14:paraId="4A9058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722" w:type="dxa"/>
            <w:vAlign w:val="center"/>
          </w:tcPr>
          <w:p w14:paraId="4757AB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7: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30DBD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学生集合</w:t>
            </w:r>
          </w:p>
        </w:tc>
      </w:tr>
      <w:tr w14:paraId="0DDC7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22" w:type="dxa"/>
            <w:vAlign w:val="center"/>
          </w:tcPr>
          <w:p w14:paraId="0B0ED1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54E664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乘车前往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安阳市科技馆</w:t>
            </w:r>
          </w:p>
        </w:tc>
      </w:tr>
      <w:tr w14:paraId="050CA5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722" w:type="dxa"/>
            <w:vAlign w:val="center"/>
          </w:tcPr>
          <w:p w14:paraId="1CB680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8: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48174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开营仪式：</w:t>
            </w:r>
          </w:p>
          <w:p w14:paraId="55314D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 xml:space="preserve">致欢迎词 </w:t>
            </w:r>
          </w:p>
          <w:p w14:paraId="3C49E7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2、宣读研学规则</w:t>
            </w:r>
          </w:p>
        </w:tc>
      </w:tr>
      <w:tr w14:paraId="48B0E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722" w:type="dxa"/>
            <w:vAlign w:val="center"/>
          </w:tcPr>
          <w:p w14:paraId="755A25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4E4FE3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团建工作：</w:t>
            </w:r>
          </w:p>
          <w:p w14:paraId="53983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选出队长、制定队名和口号</w:t>
            </w:r>
          </w:p>
        </w:tc>
      </w:tr>
      <w:tr w14:paraId="39F66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722" w:type="dxa"/>
            <w:vAlign w:val="center"/>
          </w:tcPr>
          <w:p w14:paraId="1D9234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397E48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参观安阳市科技馆</w:t>
            </w:r>
          </w:p>
        </w:tc>
      </w:tr>
      <w:tr w14:paraId="6B756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722" w:type="dxa"/>
            <w:vAlign w:val="center"/>
          </w:tcPr>
          <w:p w14:paraId="0A2719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12:00</w:t>
            </w:r>
          </w:p>
        </w:tc>
        <w:tc>
          <w:tcPr>
            <w:tcW w:w="7240" w:type="dxa"/>
            <w:vAlign w:val="center"/>
          </w:tcPr>
          <w:p w14:paraId="539558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新足迹综合实践基地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午餐（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 xml:space="preserve">用餐文化 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文明礼仪）</w:t>
            </w:r>
          </w:p>
        </w:tc>
      </w:tr>
      <w:tr w14:paraId="45E71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722" w:type="dxa"/>
            <w:vAlign w:val="center"/>
          </w:tcPr>
          <w:p w14:paraId="71CA04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13: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66085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女生新足迹实践基地参观体验（生命教育、交通安全、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劳动实践等）</w:t>
            </w:r>
          </w:p>
        </w:tc>
      </w:tr>
      <w:tr w14:paraId="1A9EC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722" w:type="dxa"/>
            <w:vAlign w:val="center"/>
          </w:tcPr>
          <w:p w14:paraId="6FE174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240" w:type="dxa"/>
            <w:vAlign w:val="center"/>
          </w:tcPr>
          <w:p w14:paraId="53EF48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男生豫军国防教育基地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军事拓展训练 ：</w:t>
            </w:r>
          </w:p>
          <w:p w14:paraId="7181B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考验团队配合性，培养集体精神和团队合作精神，打造班级凝聚力向心力</w:t>
            </w:r>
          </w:p>
        </w:tc>
      </w:tr>
      <w:tr w14:paraId="2FB2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722" w:type="dxa"/>
            <w:vAlign w:val="center"/>
          </w:tcPr>
          <w:p w14:paraId="4F2024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17:00</w:t>
            </w:r>
          </w:p>
        </w:tc>
        <w:tc>
          <w:tcPr>
            <w:tcW w:w="7240" w:type="dxa"/>
            <w:vAlign w:val="center"/>
          </w:tcPr>
          <w:p w14:paraId="4B3F7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4"/>
                <w:szCs w:val="24"/>
              </w:rPr>
              <w:t>乘车返校</w:t>
            </w:r>
          </w:p>
        </w:tc>
      </w:tr>
      <w:tr w14:paraId="2674E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722" w:type="dxa"/>
            <w:vAlign w:val="center"/>
          </w:tcPr>
          <w:p w14:paraId="0FEE7B5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7240" w:type="dxa"/>
            <w:vAlign w:val="center"/>
          </w:tcPr>
          <w:p w14:paraId="0BD6C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 w14:paraId="40D9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722" w:type="dxa"/>
            <w:vAlign w:val="center"/>
          </w:tcPr>
          <w:p w14:paraId="214262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240" w:type="dxa"/>
            <w:vAlign w:val="center"/>
          </w:tcPr>
          <w:p w14:paraId="415011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</w:tbl>
    <w:p w14:paraId="0F2618AB">
      <w:pPr>
        <w:jc w:val="both"/>
        <w:rPr>
          <w:rFonts w:hint="eastAsia" w:ascii="黑体" w:hAnsi="黑体" w:eastAsia="黑体" w:cs="黑体"/>
          <w:sz w:val="24"/>
          <w:szCs w:val="32"/>
          <w:lang w:val="en-US" w:eastAsia="zh-CN"/>
        </w:rPr>
      </w:pPr>
    </w:p>
    <w:p w14:paraId="017E149C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2BFB58"/>
    <w:multiLevelType w:val="singleLevel"/>
    <w:tmpl w:val="4F2BFB5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kOTQ0NmIyNTYxZDBmNWUzMjc4ZjRkNmI0NDVlMmUifQ=="/>
  </w:docVars>
  <w:rsids>
    <w:rsidRoot w:val="27BC6117"/>
    <w:rsid w:val="0003758F"/>
    <w:rsid w:val="001E76CC"/>
    <w:rsid w:val="00423F4B"/>
    <w:rsid w:val="00555F5B"/>
    <w:rsid w:val="00D42EE9"/>
    <w:rsid w:val="0633566D"/>
    <w:rsid w:val="074A02C9"/>
    <w:rsid w:val="078D51AA"/>
    <w:rsid w:val="09F829B3"/>
    <w:rsid w:val="0D664457"/>
    <w:rsid w:val="0FDD2A75"/>
    <w:rsid w:val="13DB3D64"/>
    <w:rsid w:val="1E0A4D7D"/>
    <w:rsid w:val="1EB727C2"/>
    <w:rsid w:val="25845D26"/>
    <w:rsid w:val="25B51316"/>
    <w:rsid w:val="2626310D"/>
    <w:rsid w:val="27BC6117"/>
    <w:rsid w:val="28C91D58"/>
    <w:rsid w:val="2ACF395F"/>
    <w:rsid w:val="2B0176A1"/>
    <w:rsid w:val="2E0C1158"/>
    <w:rsid w:val="301B5BB4"/>
    <w:rsid w:val="313B1352"/>
    <w:rsid w:val="34244458"/>
    <w:rsid w:val="34D46033"/>
    <w:rsid w:val="366D6476"/>
    <w:rsid w:val="36BB14CE"/>
    <w:rsid w:val="37E52A8A"/>
    <w:rsid w:val="3A443B62"/>
    <w:rsid w:val="3D262FCD"/>
    <w:rsid w:val="3DEF7B63"/>
    <w:rsid w:val="40E44660"/>
    <w:rsid w:val="41623345"/>
    <w:rsid w:val="4272294E"/>
    <w:rsid w:val="46787D0B"/>
    <w:rsid w:val="48B77AA5"/>
    <w:rsid w:val="4E2F77EF"/>
    <w:rsid w:val="5199107C"/>
    <w:rsid w:val="570E6B08"/>
    <w:rsid w:val="5FE00058"/>
    <w:rsid w:val="60CA34A7"/>
    <w:rsid w:val="6AAD0AAD"/>
    <w:rsid w:val="73DB300C"/>
    <w:rsid w:val="7B972852"/>
    <w:rsid w:val="7CF80343"/>
    <w:rsid w:val="7DB15A97"/>
    <w:rsid w:val="7DF25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_&#22521;&#35757;&#21512;&#21516;-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1_培训合同-.docx</Template>
  <Pages>1</Pages>
  <Words>172</Words>
  <Characters>211</Characters>
  <Lines>6</Lines>
  <Paragraphs>1</Paragraphs>
  <TotalTime>7</TotalTime>
  <ScaleCrop>false</ScaleCrop>
  <LinksUpToDate>false</LinksUpToDate>
  <CharactersWithSpaces>214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2024-04-10T10:14:00Z</dcterms:created>
  <dc:creator>Angel^_^</dc:creator>
  <cp:lastModifiedBy>飞鸟</cp:lastModifiedBy>
  <dcterms:modified xsi:type="dcterms:W3CDTF">2025-12-04T02:39:00Z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45496CE2D3544E55B90BB47ABDAAA7AF_13</vt:lpwstr>
  </property>
  <property fmtid="{D5CDD505-2E9C-101B-9397-08002B2CF9AE}" pid="4" name="KSOTemplateDocerSaveRecord">
    <vt:lpwstr>eyJoZGlkIjoiMjYzMzgyMjAxZTVjOWMyMDZhZjFjNDI4YjU3Y2UwMTAiLCJ1c2VySWQiOiIzMTM1Njc5MzgifQ==</vt:lpwstr>
  </property>
</Properties>
</file>